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5E3F3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5E3F3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  <w:bookmarkStart w:id="0" w:name="_GoBack"/>
        <w:bookmarkEnd w:id="0"/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5E3F3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0D6CB165" w:rsidR="00F71B2C" w:rsidRDefault="005E3F38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2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9C5BB6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</w:r>
      <w:r w:rsidRPr="009C5BB6">
        <w:rPr>
          <w:rFonts w:ascii="Arial" w:hAnsi="Arial" w:cs="Arial"/>
          <w:bCs/>
          <w:sz w:val="24"/>
          <w:szCs w:val="24"/>
        </w:rPr>
        <w:t>o ochronie danych) (</w:t>
      </w:r>
      <w:proofErr w:type="spellStart"/>
      <w:r w:rsidRPr="009C5BB6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9C5BB6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A0B591B" w:rsidR="003F3E84" w:rsidRPr="00692B3A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692B3A">
        <w:rPr>
          <w:rFonts w:ascii="Arial" w:hAnsi="Arial" w:cs="Arial"/>
          <w:bCs/>
          <w:sz w:val="24"/>
          <w:szCs w:val="24"/>
        </w:rPr>
        <w:t>Administratorem Państwa danych osobowych</w:t>
      </w:r>
      <w:r w:rsidR="009C5BB6" w:rsidRPr="00692B3A">
        <w:rPr>
          <w:rFonts w:ascii="Arial" w:hAnsi="Arial" w:cs="Arial"/>
          <w:sz w:val="24"/>
          <w:szCs w:val="24"/>
        </w:rPr>
        <w:t xml:space="preserve">, czyli podmiotem decydującym o celach i środkach przetwarzania danych osobowych jest Nadleśnictwo Przasnysz </w:t>
      </w:r>
      <w:r w:rsidR="00692B3A" w:rsidRPr="00692B3A">
        <w:rPr>
          <w:rFonts w:ascii="Arial" w:hAnsi="Arial" w:cs="Arial"/>
          <w:sz w:val="24"/>
          <w:szCs w:val="24"/>
        </w:rPr>
        <w:br/>
      </w:r>
      <w:r w:rsidR="009C5BB6" w:rsidRPr="00692B3A">
        <w:rPr>
          <w:rFonts w:ascii="Arial" w:hAnsi="Arial" w:cs="Arial"/>
          <w:sz w:val="24"/>
          <w:szCs w:val="24"/>
        </w:rPr>
        <w:t xml:space="preserve">ul. Zawodzie 4, 06-300 Przasnysz, adres e-mail: </w:t>
      </w:r>
      <w:hyperlink r:id="rId11" w:history="1">
        <w:r w:rsidR="009C5BB6" w:rsidRPr="00692B3A">
          <w:rPr>
            <w:rStyle w:val="Hipercze"/>
            <w:rFonts w:ascii="Arial" w:hAnsi="Arial" w:cs="Arial"/>
            <w:color w:val="auto"/>
            <w:sz w:val="24"/>
            <w:szCs w:val="24"/>
          </w:rPr>
          <w:t>przasnysz@olsztyn.lasy.gov.pl</w:t>
        </w:r>
      </w:hyperlink>
      <w:r w:rsidR="009C5BB6" w:rsidRPr="00692B3A">
        <w:rPr>
          <w:rFonts w:ascii="Arial" w:hAnsi="Arial" w:cs="Arial"/>
          <w:sz w:val="24"/>
          <w:szCs w:val="24"/>
        </w:rPr>
        <w:t xml:space="preserve">, </w:t>
      </w:r>
      <w:r w:rsidR="00692B3A" w:rsidRPr="00692B3A">
        <w:rPr>
          <w:rFonts w:ascii="Arial" w:hAnsi="Arial" w:cs="Arial"/>
          <w:sz w:val="24"/>
          <w:szCs w:val="24"/>
        </w:rPr>
        <w:br/>
      </w:r>
      <w:r w:rsidR="009C5BB6" w:rsidRPr="00692B3A">
        <w:rPr>
          <w:rFonts w:ascii="Arial" w:hAnsi="Arial" w:cs="Arial"/>
          <w:sz w:val="24"/>
          <w:szCs w:val="24"/>
        </w:rPr>
        <w:t>nr tel. 29 752 30 22 lub 534 795 259.</w:t>
      </w:r>
      <w:r w:rsidRPr="00692B3A">
        <w:rPr>
          <w:rFonts w:ascii="Arial" w:hAnsi="Arial" w:cs="Arial"/>
          <w:bCs/>
          <w:sz w:val="24"/>
          <w:szCs w:val="24"/>
        </w:rPr>
        <w:t>, dalej jako: Administrator.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BC9D7" w14:textId="77777777" w:rsidR="005E3F38" w:rsidRDefault="005E3F38" w:rsidP="000172E5">
      <w:pPr>
        <w:spacing w:after="0" w:line="240" w:lineRule="auto"/>
      </w:pPr>
      <w:r>
        <w:separator/>
      </w:r>
    </w:p>
  </w:endnote>
  <w:endnote w:type="continuationSeparator" w:id="0">
    <w:p w14:paraId="188550B0" w14:textId="77777777" w:rsidR="005E3F38" w:rsidRDefault="005E3F3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136B5F-8C2C-432F-BB42-D9A4532C7BE0}"/>
    <w:embedBold r:id="rId2" w:fontKey="{AE5021FD-48C5-4AB8-BEF9-CDE9003E6B87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5E69F4E-7330-4F66-B786-C8DE849F3A04}"/>
    <w:embedBold r:id="rId4" w:fontKey="{632F9C6F-601C-4D54-9026-FA83349BCACF}"/>
    <w:embedItalic r:id="rId5" w:fontKey="{41849B72-A6A8-46CC-A473-479FE3C9CF93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0426979-CBFA-41E4-97C4-B2176ABA4D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E0A0457-40B3-4A9C-A460-4F0DE1194A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732693D-7705-4778-9658-3D7689F4A1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BA1FC" w14:textId="77777777" w:rsidR="005E3F38" w:rsidRDefault="005E3F38" w:rsidP="000172E5">
      <w:pPr>
        <w:spacing w:after="0" w:line="240" w:lineRule="auto"/>
      </w:pPr>
      <w:r>
        <w:separator/>
      </w:r>
    </w:p>
  </w:footnote>
  <w:footnote w:type="continuationSeparator" w:id="0">
    <w:p w14:paraId="0EAE9D26" w14:textId="77777777" w:rsidR="005E3F38" w:rsidRDefault="005E3F3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0AFE855" w:rsidR="00B337A2" w:rsidRPr="00F71B2C" w:rsidRDefault="00562BBC" w:rsidP="00562BBC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A633C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62BBC"/>
    <w:rsid w:val="00577E06"/>
    <w:rsid w:val="00583334"/>
    <w:rsid w:val="005A3BF7"/>
    <w:rsid w:val="005E3F38"/>
    <w:rsid w:val="005F2035"/>
    <w:rsid w:val="005F7990"/>
    <w:rsid w:val="006145D8"/>
    <w:rsid w:val="00637200"/>
    <w:rsid w:val="0063739C"/>
    <w:rsid w:val="00656C28"/>
    <w:rsid w:val="006865CF"/>
    <w:rsid w:val="00692B3A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C4222"/>
    <w:rsid w:val="008D50F5"/>
    <w:rsid w:val="008E203A"/>
    <w:rsid w:val="008E3141"/>
    <w:rsid w:val="0091229C"/>
    <w:rsid w:val="00940E73"/>
    <w:rsid w:val="009512C6"/>
    <w:rsid w:val="0098597D"/>
    <w:rsid w:val="009C5BB6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6364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zasnysz@olszty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071EA"/>
    <w:rsid w:val="0011512F"/>
    <w:rsid w:val="001D2E6A"/>
    <w:rsid w:val="0031162A"/>
    <w:rsid w:val="00413332"/>
    <w:rsid w:val="0043313D"/>
    <w:rsid w:val="0055039E"/>
    <w:rsid w:val="00652C36"/>
    <w:rsid w:val="006D7532"/>
    <w:rsid w:val="007422C4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89D94D-D39B-4D2C-8DAA-E3B756F0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717</Words>
  <Characters>4303</Characters>
  <Application>Microsoft Office Word</Application>
  <DocSecurity>0</DocSecurity>
  <Lines>35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2021-05-06T10:42:00Z</dcterms:created>
  <dcterms:modified xsi:type="dcterms:W3CDTF">2021-05-06T10:42:00Z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